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832E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57E832F" w14:textId="77777777" w:rsidR="00F90453" w:rsidRDefault="00732FD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57E8332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7E8330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31" w14:textId="14F59697" w:rsidR="00222867" w:rsidRPr="00D635C4" w:rsidRDefault="00430AB0" w:rsidP="00430AB0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כלכלה ותעשייה</w:t>
            </w:r>
          </w:p>
        </w:tc>
      </w:tr>
      <w:tr w:rsidR="007548B0" w14:paraId="757E8335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7E833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34" w14:textId="5833B9CA" w:rsidR="00222867" w:rsidRPr="00D635C4" w:rsidRDefault="00430AB0" w:rsidP="00430AB0">
            <w:pPr>
              <w:bidi w:val="0"/>
              <w:jc w:val="right"/>
            </w:pPr>
            <w:r>
              <w:rPr>
                <w:rFonts w:hint="cs"/>
                <w:rtl/>
              </w:rPr>
              <w:t>למידה ארגונית</w:t>
            </w:r>
          </w:p>
        </w:tc>
      </w:tr>
      <w:tr w:rsidR="007548B0" w14:paraId="757E8338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7E833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37" w14:textId="47A12DE4" w:rsidR="00430AB0" w:rsidRDefault="00BF1C28" w:rsidP="002F02CE">
            <w:r>
              <w:rPr>
                <w:rFonts w:hint="cs"/>
                <w:rtl/>
              </w:rPr>
              <w:t>15</w:t>
            </w:r>
            <w:r w:rsidR="00AA5914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07</w:t>
            </w:r>
            <w:r w:rsidR="00AA5914">
              <w:rPr>
                <w:rFonts w:hint="cs"/>
                <w:rtl/>
              </w:rPr>
              <w:t>/2026</w:t>
            </w:r>
          </w:p>
        </w:tc>
      </w:tr>
    </w:tbl>
    <w:p w14:paraId="757E8339" w14:textId="77777777" w:rsidR="00332AFB" w:rsidRDefault="00732FD9" w:rsidP="00222867">
      <w:pPr>
        <w:rPr>
          <w:rtl/>
        </w:rPr>
      </w:pPr>
    </w:p>
    <w:p w14:paraId="757E833A" w14:textId="77777777" w:rsidR="00222867" w:rsidRDefault="00732FD9" w:rsidP="00222867">
      <w:pPr>
        <w:rPr>
          <w:rtl/>
        </w:rPr>
      </w:pPr>
    </w:p>
    <w:p w14:paraId="757E833B" w14:textId="77777777" w:rsidR="00222867" w:rsidRDefault="00732FD9" w:rsidP="00222867">
      <w:pPr>
        <w:rPr>
          <w:rtl/>
        </w:rPr>
      </w:pPr>
    </w:p>
    <w:p w14:paraId="757E833C" w14:textId="77777777" w:rsidR="00222867" w:rsidRDefault="00732FD9" w:rsidP="00222867">
      <w:pPr>
        <w:rPr>
          <w:rtl/>
        </w:rPr>
      </w:pPr>
    </w:p>
    <w:p w14:paraId="757E833D" w14:textId="77777777" w:rsidR="00222867" w:rsidRDefault="00732FD9" w:rsidP="00222867">
      <w:pPr>
        <w:rPr>
          <w:rtl/>
        </w:rPr>
      </w:pPr>
    </w:p>
    <w:p w14:paraId="757E833E" w14:textId="77777777" w:rsidR="00222867" w:rsidRDefault="00732FD9" w:rsidP="00222867">
      <w:pPr>
        <w:rPr>
          <w:rtl/>
        </w:rPr>
      </w:pPr>
    </w:p>
    <w:p w14:paraId="757E833F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57E8340" w14:textId="77777777" w:rsidR="00222867" w:rsidRDefault="00732FD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57E8341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615C1">
        <w:rPr>
          <w:rFonts w:ascii="Wingdings" w:hAnsi="Wingdings" w:cstheme="minorBidi" w:hint="eastAsia"/>
          <w:b/>
          <w:sz w:val="21"/>
          <w:szCs w:val="21"/>
          <w:highlight w:val="yellow"/>
        </w:rPr>
        <w:sym w:font="Wingdings" w:char="F072"/>
      </w:r>
      <w:r w:rsidRPr="00A615C1">
        <w:rPr>
          <w:rFonts w:asciiTheme="minorBidi" w:hAnsiTheme="minorBidi" w:cstheme="minorBidi"/>
          <w:b/>
          <w:sz w:val="21"/>
          <w:szCs w:val="21"/>
          <w:highlight w:val="yellow"/>
          <w:rtl/>
        </w:rPr>
        <w:t xml:space="preserve"> 3(31)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57E8342" w14:textId="77777777" w:rsidR="00222867" w:rsidRPr="00AF57E9" w:rsidRDefault="00732FD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57E8344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7E8343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757E8346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45" w14:textId="34CB63EC" w:rsidR="00222867" w:rsidRPr="00E00382" w:rsidRDefault="00430A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חידוש מנוי לשני עיתונים מקצועיים בתחום הסחר הבינלאומי </w:t>
            </w:r>
            <w:r w:rsidRPr="00E00382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US Trade</w:t>
            </w:r>
            <w:r w:rsidR="0012720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+ </w:t>
            </w:r>
            <w:r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World Trade Onlin</w:t>
            </w:r>
            <w:r w:rsidR="001D120A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</w:t>
            </w:r>
            <w:r w:rsidR="001272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2720E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inside</w:t>
            </w:r>
          </w:p>
        </w:tc>
      </w:tr>
      <w:tr w:rsidR="007548B0" w14:paraId="757E8348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47" w14:textId="2494DD74" w:rsidR="00222867" w:rsidRPr="00E00382" w:rsidRDefault="00430AB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Hlk233017933"/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מדובר בשני עיתונים מקצועיים שהם מקורות חשובים ביותר לעבודה השוטפת של מינהל סחר חוץ לגבי מה שקורה בארה"ב בתחום הסחר העולמי - </w:t>
            </w:r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WTO</w:t>
            </w:r>
            <w:bookmarkEnd w:id="0"/>
          </w:p>
        </w:tc>
      </w:tr>
      <w:tr w:rsidR="007548B0" w14:paraId="757E834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CB03" w14:textId="77777777" w:rsidR="0001672B" w:rsidRDefault="0001672B" w:rsidP="0001672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העיתונים מתמקדים בנושאי סחר הקשורים בארה"ב. עדכונים אלה חשובים וחיוניים לעבודה השוטפת באגף מדיניות והסכמי סחר</w:t>
            </w:r>
            <w:r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  <w:br/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מדובר במקור חשוב מאוד עבור </w:t>
            </w:r>
            <w:proofErr w:type="spellStart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מינהל</w:t>
            </w:r>
            <w:proofErr w:type="spellEnd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סחר חוץ לקבל ידיעות על מה שקורה בארה"ב שמאוד חשובה מהותית לעבודת </w:t>
            </w:r>
            <w:proofErr w:type="spellStart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המינהל</w:t>
            </w:r>
            <w:proofErr w:type="spellEnd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.</w:t>
            </w:r>
          </w:p>
          <w:p w14:paraId="24BEF886" w14:textId="77777777" w:rsidR="0001672B" w:rsidRPr="00CA49D2" w:rsidRDefault="0001672B" w:rsidP="0001672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העיתונים משרתים את האגף בניתוח המציאות במדינות החשובות לישראל בשל הסחר איתם ובגיבוש עמדת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המשרד במו"מ </w:t>
            </w:r>
            <w:proofErr w:type="spellStart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הבילטרלים</w:t>
            </w:r>
            <w:proofErr w:type="spellEnd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שמקיימים עם אותן מדינות. כמו גם במו"מ </w:t>
            </w:r>
            <w:proofErr w:type="spellStart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פלורילטרליים</w:t>
            </w:r>
            <w:proofErr w:type="spellEnd"/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וכן במסגרת חברותנו בארגון הסחר העולמי </w:t>
            </w:r>
            <w:r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>WTO</w:t>
            </w:r>
          </w:p>
          <w:p w14:paraId="757E8349" w14:textId="5D4C56BF" w:rsidR="00222867" w:rsidRPr="005E786C" w:rsidRDefault="00732FD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757E834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4B" w14:textId="77777777" w:rsidR="00222867" w:rsidRPr="00AF57E9" w:rsidRDefault="00732FD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757E834E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4D" w14:textId="77777777" w:rsidR="00222867" w:rsidRPr="00AF57E9" w:rsidRDefault="00732FD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757E834F" w14:textId="77777777" w:rsidR="00222867" w:rsidRPr="00AF57E9" w:rsidRDefault="00732FD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757E8350" w14:textId="74060DD8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430AB0">
        <w:rPr>
          <w:rFonts w:ascii="Arial" w:hAnsi="Arial"/>
          <w:b/>
          <w:sz w:val="21"/>
          <w:szCs w:val="21"/>
        </w:rPr>
        <w:t>√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757E8351" w14:textId="77777777" w:rsidR="00222867" w:rsidRPr="00AF57E9" w:rsidRDefault="00732F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57E835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57E8353" w14:textId="77777777" w:rsidR="00222867" w:rsidRPr="00AF57E9" w:rsidRDefault="00732F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757E8358" w14:textId="77777777" w:rsidTr="00222867">
        <w:tc>
          <w:tcPr>
            <w:tcW w:w="3085" w:type="dxa"/>
            <w:hideMark/>
          </w:tcPr>
          <w:p w14:paraId="757E835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757E8355" w14:textId="7E007E9B" w:rsidR="00222867" w:rsidRPr="00AF57E9" w:rsidRDefault="00430AB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57E835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57E8357" w14:textId="77777777" w:rsidR="00222867" w:rsidRPr="00AF57E9" w:rsidRDefault="00732FD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57E8359" w14:textId="77777777" w:rsidR="00222867" w:rsidRPr="00AF57E9" w:rsidRDefault="00732FD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5"/>
        <w:gridCol w:w="2999"/>
      </w:tblGrid>
      <w:tr w:rsidR="007548B0" w14:paraId="757E835C" w14:textId="77777777" w:rsidTr="00222867">
        <w:tc>
          <w:tcPr>
            <w:tcW w:w="2698" w:type="dxa"/>
            <w:shd w:val="clear" w:color="auto" w:fill="E6E6E6"/>
            <w:hideMark/>
          </w:tcPr>
          <w:p w14:paraId="757E835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757E835B" w14:textId="229F33CC" w:rsidR="00222867" w:rsidRPr="00E00382" w:rsidRDefault="00430AB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Inside Washington </w:t>
            </w:r>
            <w:proofErr w:type="spellStart"/>
            <w:r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Publus</w:t>
            </w:r>
            <w:r w:rsidR="000D1501"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here</w:t>
            </w:r>
            <w:proofErr w:type="spellEnd"/>
          </w:p>
        </w:tc>
      </w:tr>
      <w:tr w:rsidR="007548B0" w14:paraId="757E8360" w14:textId="77777777" w:rsidTr="00222867">
        <w:tc>
          <w:tcPr>
            <w:tcW w:w="2698" w:type="dxa"/>
            <w:shd w:val="clear" w:color="auto" w:fill="E6E6E6"/>
            <w:hideMark/>
          </w:tcPr>
          <w:p w14:paraId="757E835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57E835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757E835F" w14:textId="761C5A6B" w:rsidR="00222867" w:rsidRPr="00E00382" w:rsidRDefault="000D150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מס ' ספק </w:t>
            </w:r>
            <w:proofErr w:type="spellStart"/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במרכב"ה</w:t>
            </w:r>
            <w:proofErr w:type="spellEnd"/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5006243</w:t>
            </w:r>
          </w:p>
        </w:tc>
      </w:tr>
      <w:tr w:rsidR="007548B0" w14:paraId="757E8364" w14:textId="77777777" w:rsidTr="00222867">
        <w:tc>
          <w:tcPr>
            <w:tcW w:w="2698" w:type="dxa"/>
            <w:shd w:val="clear" w:color="auto" w:fill="E6E6E6"/>
            <w:hideMark/>
          </w:tcPr>
          <w:p w14:paraId="757E836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757E8362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757E8363" w14:textId="38C5B47B" w:rsidR="00222867" w:rsidRPr="00AF57E9" w:rsidRDefault="000D1501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757E8367" w14:textId="77777777" w:rsidTr="00222867">
        <w:tc>
          <w:tcPr>
            <w:tcW w:w="2698" w:type="dxa"/>
            <w:shd w:val="clear" w:color="auto" w:fill="E6E6E6"/>
            <w:hideMark/>
          </w:tcPr>
          <w:p w14:paraId="757E836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757E8366" w14:textId="586A320B" w:rsidR="00222867" w:rsidRPr="00E00382" w:rsidRDefault="00BF1C2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758.33$</w:t>
            </w:r>
          </w:p>
        </w:tc>
      </w:tr>
      <w:tr w:rsidR="007548B0" w14:paraId="757E836A" w14:textId="77777777" w:rsidTr="00222867">
        <w:tc>
          <w:tcPr>
            <w:tcW w:w="2698" w:type="dxa"/>
            <w:shd w:val="clear" w:color="auto" w:fill="E6E6E6"/>
            <w:hideMark/>
          </w:tcPr>
          <w:p w14:paraId="757E836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024BEB25" w14:textId="40D8CD5A" w:rsidR="00222867" w:rsidRPr="00E00382" w:rsidRDefault="00BF1C28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01</w:t>
            </w:r>
            <w:r w:rsidR="00E83C30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/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08</w:t>
            </w:r>
            <w:r w:rsidR="00E83C30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/</w:t>
            </w:r>
            <w:r w:rsidR="00AA591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2026</w:t>
            </w:r>
            <w:r w:rsidR="00E83C30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-31/12/</w:t>
            </w:r>
            <w:r w:rsidR="00AA591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2026</w:t>
            </w:r>
          </w:p>
          <w:p w14:paraId="757E8369" w14:textId="3BE2AE77" w:rsidR="000D1501" w:rsidRPr="00E00382" w:rsidRDefault="000D150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57E836B" w14:textId="77777777" w:rsidR="00222867" w:rsidRPr="00AF57E9" w:rsidRDefault="00732FD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57E836C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57E836D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57E836E" w14:textId="77777777" w:rsidR="00222867" w:rsidRPr="00AF57E9" w:rsidRDefault="00732FD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57E836F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757E837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57E837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57E837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57E8373" w14:textId="77777777" w:rsidR="00222867" w:rsidRPr="00AF57E9" w:rsidRDefault="00732F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57E8375" w14:textId="77777777" w:rsidTr="00E0038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C82" w14:textId="79C529C6" w:rsidR="00222867" w:rsidRPr="00E00382" w:rsidRDefault="000D15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E00382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חברת </w:t>
            </w:r>
            <w:r w:rsidRPr="0022694D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I</w:t>
            </w:r>
            <w:r w:rsidRPr="0022694D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</w:t>
            </w:r>
            <w:r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side Washington </w:t>
            </w:r>
            <w:proofErr w:type="spellStart"/>
            <w:r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Publushere</w:t>
            </w:r>
            <w:proofErr w:type="spellEnd"/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 xml:space="preserve"> </w:t>
            </w:r>
            <w:r w:rsidRPr="00E0038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 w:rsidRPr="00E0038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00382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היא ספק חוץ והספק היחיד שנותן שירותי מנוי בארץ לשני העיתונים </w:t>
            </w:r>
            <w:r w:rsidR="00DD3390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המבוקשים:</w:t>
            </w:r>
          </w:p>
          <w:p w14:paraId="527B14DB" w14:textId="27BEC8A3" w:rsidR="000D1501" w:rsidRPr="00E00382" w:rsidRDefault="000D15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E00382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Inside US Trade</w:t>
            </w:r>
            <w:r w:rsidRPr="00E00382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</w:t>
            </w:r>
          </w:p>
          <w:p w14:paraId="6DD1B522" w14:textId="41729BE4" w:rsidR="000D1501" w:rsidRDefault="000D150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E00382"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>W</w:t>
            </w:r>
            <w:r w:rsidRPr="00E00382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orld Trade Online</w:t>
            </w:r>
          </w:p>
          <w:p w14:paraId="64D35E74" w14:textId="77777777" w:rsidR="006F34FA" w:rsidRDefault="006F34FA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</w:p>
          <w:p w14:paraId="11063504" w14:textId="4DA7FFE2" w:rsidR="009444C8" w:rsidRPr="009444C8" w:rsidRDefault="009444C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9444C8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מצ"ב </w:t>
            </w:r>
            <w:r w:rsidRPr="009444C8"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  <w:t>–</w:t>
            </w:r>
            <w:r w:rsidRPr="009444C8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הצעת מחיר</w:t>
            </w:r>
          </w:p>
          <w:p w14:paraId="757E8374" w14:textId="099E17DC" w:rsidR="00AA5914" w:rsidRPr="00AF57E9" w:rsidRDefault="009444C8" w:rsidP="0011474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444C8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          </w:t>
            </w:r>
          </w:p>
        </w:tc>
      </w:tr>
    </w:tbl>
    <w:p w14:paraId="757E8396" w14:textId="77777777" w:rsidR="00222867" w:rsidRPr="00AF57E9" w:rsidRDefault="00732FD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57E839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757E8398" w14:textId="77777777" w:rsidR="00222867" w:rsidRPr="00AF57E9" w:rsidRDefault="00732FD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57E8399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57E839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757E839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9B" w14:textId="33E66197" w:rsidR="00222867" w:rsidRPr="00AF57E9" w:rsidRDefault="00E0038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איריס הובר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9C" w14:textId="5A37595A" w:rsidR="00222867" w:rsidRPr="00AF57E9" w:rsidRDefault="00E0038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מרכזת היחידה ללמידה ארגונית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39D" w14:textId="1EC92051" w:rsidR="00222867" w:rsidRPr="00C5799E" w:rsidRDefault="00C5799E" w:rsidP="00C5799E">
            <w:pPr>
              <w:spacing w:line="360" w:lineRule="auto"/>
              <w:jc w:val="center"/>
              <w:rPr>
                <w:rFonts w:asciiTheme="minorBidi" w:hAnsiTheme="minorBidi" w:cs="Guttman Yad-Light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="Guttman Yad-Light" w:hint="cs"/>
                <w:b/>
                <w:sz w:val="21"/>
                <w:szCs w:val="21"/>
                <w:rtl/>
                <w:lang w:eastAsia="he-IL"/>
              </w:rPr>
              <w:t>איריס הובר</w:t>
            </w:r>
          </w:p>
        </w:tc>
      </w:tr>
      <w:tr w:rsidR="007548B0" w14:paraId="757E83A2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7E839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7E83A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7E83A1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57E83A3" w14:textId="77777777" w:rsidR="00222867" w:rsidRPr="00817FBA" w:rsidRDefault="00732FD9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60583" w14:textId="77777777" w:rsidR="00044249" w:rsidRDefault="00044249">
      <w:r>
        <w:separator/>
      </w:r>
    </w:p>
  </w:endnote>
  <w:endnote w:type="continuationSeparator" w:id="0">
    <w:p w14:paraId="5DB78D45" w14:textId="77777777" w:rsidR="00044249" w:rsidRDefault="0004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ttman Yad-Light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757E83CC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57E83C8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57E83C9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57E83CA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57E83CB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757E83D1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57E83CD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E83CE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57E83CF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E83D0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14:paraId="757E83D5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57E83D2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757E83D3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757E83D4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757E83D6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09D37" w14:textId="77777777" w:rsidR="00044249" w:rsidRDefault="00044249">
      <w:r>
        <w:separator/>
      </w:r>
    </w:p>
  </w:footnote>
  <w:footnote w:type="continuationSeparator" w:id="0">
    <w:p w14:paraId="3D0AEF14" w14:textId="77777777" w:rsidR="00044249" w:rsidRDefault="00044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57E83A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57E83A8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57E83A9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757E83B1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57E83AB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57E83D7" wp14:editId="757E83D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57E83AC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57E83AD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57E83AE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57E83AF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E83B0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757E83B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57E83B2" w14:textId="77777777" w:rsidR="009220EC" w:rsidRPr="00D84715" w:rsidRDefault="00732FD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57E83B3" w14:textId="77777777" w:rsidR="009220EC" w:rsidRDefault="00732FD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57E83B4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E83B5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57E83BB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57E83B7" w14:textId="77777777" w:rsidR="003D6D13" w:rsidRPr="00D84715" w:rsidRDefault="00732FD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57E83B8" w14:textId="77777777" w:rsidR="003D6D13" w:rsidRPr="00D84715" w:rsidRDefault="00732FD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57E83B9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E83BA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757E83C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57E83BC" w14:textId="77777777" w:rsidR="009220EC" w:rsidRPr="00D84715" w:rsidRDefault="00732FD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57E83BD" w14:textId="77777777" w:rsidR="009220EC" w:rsidRPr="00D84715" w:rsidRDefault="00732FD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57E83BE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E83BF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757E83C6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57E83C1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757E83C2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57E83C3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57E83C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E83C5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757E83C7" w14:textId="77777777" w:rsidR="00E678BB" w:rsidRPr="00D84715" w:rsidRDefault="00732FD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hideGrammaticalErrors/>
  <w:proofState w:spelling="clean" w:grammar="clean"/>
  <w:attachedTemplate r:id="rId1"/>
  <w:trackRevisions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01672B"/>
    <w:rsid w:val="00044249"/>
    <w:rsid w:val="000779FA"/>
    <w:rsid w:val="000D1501"/>
    <w:rsid w:val="0011474D"/>
    <w:rsid w:val="0012720E"/>
    <w:rsid w:val="00142CB9"/>
    <w:rsid w:val="001B244F"/>
    <w:rsid w:val="001D120A"/>
    <w:rsid w:val="0022694D"/>
    <w:rsid w:val="002817DC"/>
    <w:rsid w:val="002B2E91"/>
    <w:rsid w:val="002F02CE"/>
    <w:rsid w:val="002F49F1"/>
    <w:rsid w:val="00336CDD"/>
    <w:rsid w:val="003B6C65"/>
    <w:rsid w:val="0042031D"/>
    <w:rsid w:val="00430AB0"/>
    <w:rsid w:val="00457A6E"/>
    <w:rsid w:val="005A020A"/>
    <w:rsid w:val="005B65D2"/>
    <w:rsid w:val="005E2B62"/>
    <w:rsid w:val="005E786C"/>
    <w:rsid w:val="00611F9F"/>
    <w:rsid w:val="00653CEC"/>
    <w:rsid w:val="006E4E6D"/>
    <w:rsid w:val="006F34FA"/>
    <w:rsid w:val="00732FD9"/>
    <w:rsid w:val="007456AB"/>
    <w:rsid w:val="007548B0"/>
    <w:rsid w:val="009444C8"/>
    <w:rsid w:val="00944D40"/>
    <w:rsid w:val="00992E89"/>
    <w:rsid w:val="009B2C15"/>
    <w:rsid w:val="009B6B29"/>
    <w:rsid w:val="009F7FB7"/>
    <w:rsid w:val="00A615C1"/>
    <w:rsid w:val="00AA5914"/>
    <w:rsid w:val="00BF1C28"/>
    <w:rsid w:val="00C5799E"/>
    <w:rsid w:val="00CA49D2"/>
    <w:rsid w:val="00D27FC4"/>
    <w:rsid w:val="00DD0DC2"/>
    <w:rsid w:val="00DD3390"/>
    <w:rsid w:val="00E00382"/>
    <w:rsid w:val="00E83C30"/>
    <w:rsid w:val="00EA4C27"/>
    <w:rsid w:val="00E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57E832E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53C154D16E66546A7F0B0B5EC9F8B6D" ma:contentTypeVersion="2" ma:contentTypeDescription="צור מסמך חדש." ma:contentTypeScope="" ma:versionID="8bad5b24bc873773550206d350ad7b56">
  <xsd:schema xmlns:xsd="http://www.w3.org/2001/XMLSchema" xmlns:xs="http://www.w3.org/2001/XMLSchema" xmlns:p="http://schemas.microsoft.com/office/2006/metadata/properties" xmlns:ns1="http://schemas.microsoft.com/sharepoint/v3" xmlns:ns2="6fdf845d-6400-48b3-bb68-92379a0195b8" targetNamespace="http://schemas.microsoft.com/office/2006/metadata/properties" ma:root="true" ma:fieldsID="2f65ba6bff3ffa360c1cb0fb8af83791" ns1:_="" ns2:_="">
    <xsd:import namespace="http://schemas.microsoft.com/sharepoint/v3"/>
    <xsd:import namespace="6fdf845d-6400-48b3-bb68-92379a0195b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f845d-6400-48b3-bb68-92379a0195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E6A24-9807-4293-AE3D-17231EE16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df845d-6400-48b3-bb68-92379a019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A07EB8-1091-425C-8C72-6AFA6783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371</Words>
  <Characters>1946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פזית בן-ישראל</cp:lastModifiedBy>
  <cp:revision>2</cp:revision>
  <cp:lastPrinted>2026-07-20T09:56:00Z</cp:lastPrinted>
  <dcterms:created xsi:type="dcterms:W3CDTF">2026-07-20T09:56:00Z</dcterms:created>
  <dcterms:modified xsi:type="dcterms:W3CDTF">2026-07-20T09:56:00Z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0x010100653C154D16E66546A7F0B0B5EC9F8B6D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